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4E979" w14:textId="77777777" w:rsidR="00B13F15" w:rsidRPr="00B13F15" w:rsidRDefault="00B13F15" w:rsidP="00B13F15">
      <w:pPr>
        <w:spacing w:after="0"/>
        <w:rPr>
          <w:sz w:val="10"/>
          <w:szCs w:val="12"/>
        </w:rPr>
      </w:pPr>
      <w:r w:rsidRPr="00B13F15"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23CF4B5F" wp14:editId="46225979">
                <wp:simplePos x="0" y="0"/>
                <wp:positionH relativeFrom="column">
                  <wp:posOffset>-822960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5153275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735DE" id="Rectangle 1" o:spid="_x0000_s1026" alt="&quot;&quot;" style="position:absolute;margin-left:-64.8pt;margin-top:0;width:61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" fillcolor="#f3f5fc [3209]" stroked="f" strokeweight="1pt">
                <o:lock v:ext="edit" aspectratio="t"/>
                <w10:wrap anchory="page"/>
                <w10:anchorlock/>
              </v:rect>
            </w:pict>
          </mc:Fallback>
        </mc:AlternateContent>
      </w:r>
    </w:p>
    <w:tbl>
      <w:tblPr>
        <w:tblStyle w:val="TableGrid"/>
        <w:tblW w:w="10530" w:type="dxa"/>
        <w:tblInd w:w="-450" w:type="dxa"/>
        <w:tblBorders>
          <w:top w:val="none" w:sz="0" w:space="0" w:color="auto"/>
          <w:left w:val="none" w:sz="0" w:space="0" w:color="auto"/>
          <w:bottom w:val="single" w:sz="24" w:space="0" w:color="ABBAF7" w:themeColor="accent3" w:themeTint="99"/>
          <w:right w:val="none" w:sz="0" w:space="0" w:color="auto"/>
          <w:insideH w:val="single" w:sz="24" w:space="0" w:color="ABBAF7" w:themeColor="accent3" w:themeTint="9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9"/>
        <w:gridCol w:w="8751"/>
      </w:tblGrid>
      <w:tr w:rsidR="001F70D7" w14:paraId="4B82FF64" w14:textId="77777777" w:rsidTr="00407468">
        <w:trPr>
          <w:trHeight w:val="1266"/>
        </w:trPr>
        <w:tc>
          <w:tcPr>
            <w:tcW w:w="1763" w:type="dxa"/>
            <w:vAlign w:val="center"/>
          </w:tcPr>
          <w:p w14:paraId="7BED6F44" w14:textId="77777777" w:rsidR="001F70D7" w:rsidRDefault="001F70D7" w:rsidP="007A76B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1C723E0" wp14:editId="5627F532">
                  <wp:extent cx="992982" cy="992982"/>
                  <wp:effectExtent l="0" t="0" r="0" b="0"/>
                  <wp:docPr id="63945946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459460" name="Graphic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82" cy="99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7" w:type="dxa"/>
            <w:vAlign w:val="center"/>
          </w:tcPr>
          <w:p w14:paraId="5ED27944" w14:textId="0B070589" w:rsidR="001F70D7" w:rsidRPr="006D22C4" w:rsidRDefault="00223FDC" w:rsidP="00B13F15">
            <w:pPr>
              <w:pStyle w:val="Header"/>
              <w:rPr>
                <w:color w:val="C00000"/>
              </w:rPr>
            </w:pPr>
            <w:sdt>
              <w:sdtPr>
                <w:rPr>
                  <w:color w:val="C00000"/>
                </w:rPr>
                <w:id w:val="1428383638"/>
                <w:placeholder>
                  <w:docPart w:val="594EBB90B4084ED89BCF246C5F78E50B"/>
                </w:placeholder>
                <w15:appearance w15:val="hidden"/>
              </w:sdtPr>
              <w:sdtEndPr/>
              <w:sdtContent>
                <w:r w:rsidR="006D22C4" w:rsidRPr="006D22C4">
                  <w:rPr>
                    <w:color w:val="C00000"/>
                  </w:rPr>
                  <w:t>Prolific Upsurge Cleaning Services Pricing Guide</w:t>
                </w:r>
              </w:sdtContent>
            </w:sdt>
            <w:r w:rsidR="00B13F15" w:rsidRPr="006D22C4">
              <w:rPr>
                <w:color w:val="C00000"/>
              </w:rPr>
              <w:t xml:space="preserve"> </w:t>
            </w:r>
          </w:p>
        </w:tc>
      </w:tr>
    </w:tbl>
    <w:p w14:paraId="7B8C896C" w14:textId="77777777" w:rsidR="00C4638C" w:rsidRDefault="00C4638C" w:rsidP="00806FF3"/>
    <w:p w14:paraId="39DD2D16" w14:textId="3CBCDB12" w:rsidR="006D22C4" w:rsidRDefault="006D22C4" w:rsidP="00C038D9">
      <w:pPr>
        <w:spacing w:line="240" w:lineRule="auto"/>
        <w:jc w:val="center"/>
      </w:pPr>
      <w:r>
        <w:t>Welcome to Prolific Upsurge! Below is our detailed pricing guide for residential, commercial, and</w:t>
      </w:r>
      <w:r w:rsidR="00C038D9">
        <w:t xml:space="preserve"> </w:t>
      </w:r>
      <w:r>
        <w:t>specialty cleaning services.</w:t>
      </w:r>
    </w:p>
    <w:p w14:paraId="6BB0E816" w14:textId="77777777" w:rsidR="00223FDC" w:rsidRDefault="006D22C4" w:rsidP="00223FDC">
      <w:pPr>
        <w:spacing w:line="240" w:lineRule="auto"/>
        <w:jc w:val="center"/>
      </w:pPr>
      <w:r>
        <w:t>We offer tiered pricing, package deals, and add-ons for a customized cleaning experience. Contact</w:t>
      </w:r>
      <w:r w:rsidR="00C038D9">
        <w:t xml:space="preserve"> </w:t>
      </w:r>
      <w:r>
        <w:t>us for a personalized quote.</w:t>
      </w:r>
    </w:p>
    <w:p w14:paraId="6D1838B3" w14:textId="3DF4997B" w:rsidR="00223FDC" w:rsidRDefault="00223FDC" w:rsidP="00223FDC">
      <w:pPr>
        <w:spacing w:line="240" w:lineRule="auto"/>
        <w:jc w:val="center"/>
      </w:pPr>
      <w:r>
        <w:t>(844)963-2525</w:t>
      </w:r>
    </w:p>
    <w:tbl>
      <w:tblPr>
        <w:tblStyle w:val="TableGrid"/>
        <w:tblW w:w="5441" w:type="pct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6" w:space="0" w:color="C00000"/>
          <w:insideV w:val="single" w:sz="6" w:space="0" w:color="C00000"/>
        </w:tblBorders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1260"/>
        <w:gridCol w:w="6874"/>
        <w:gridCol w:w="294"/>
        <w:gridCol w:w="2060"/>
      </w:tblGrid>
      <w:tr w:rsidR="00AC6998" w:rsidRPr="00AC6998" w14:paraId="370A3A27" w14:textId="77777777" w:rsidTr="00AC6998">
        <w:trPr>
          <w:trHeight w:val="554"/>
        </w:trPr>
        <w:tc>
          <w:tcPr>
            <w:tcW w:w="601" w:type="pct"/>
            <w:shd w:val="clear" w:color="auto" w:fill="C00000"/>
            <w:vAlign w:val="center"/>
          </w:tcPr>
          <w:p w14:paraId="2CB90D50" w14:textId="77777777" w:rsidR="00E772B3" w:rsidRPr="00AC6998" w:rsidRDefault="00223FDC" w:rsidP="001E0E4E">
            <w:pPr>
              <w:pStyle w:val="Heading1"/>
              <w:jc w:val="left"/>
              <w:rPr>
                <w:color w:val="auto"/>
              </w:rPr>
            </w:pPr>
            <w:sdt>
              <w:sdtPr>
                <w:rPr>
                  <w:color w:val="auto"/>
                </w:rPr>
                <w:id w:val="-1557455879"/>
                <w:placeholder>
                  <w:docPart w:val="B2977432D2264E32B4F87010B11E3375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rPr>
                    <w:color w:val="auto"/>
                  </w:rPr>
                  <w:t>Item #</w:t>
                </w:r>
              </w:sdtContent>
            </w:sdt>
            <w:r w:rsidR="00B13F15" w:rsidRPr="00AC6998">
              <w:rPr>
                <w:color w:val="auto"/>
              </w:rPr>
              <w:t xml:space="preserve"> </w:t>
            </w:r>
          </w:p>
        </w:tc>
        <w:tc>
          <w:tcPr>
            <w:tcW w:w="3277" w:type="pct"/>
            <w:shd w:val="clear" w:color="auto" w:fill="C00000"/>
            <w:vAlign w:val="center"/>
          </w:tcPr>
          <w:p w14:paraId="524080C4" w14:textId="77777777" w:rsidR="00E772B3" w:rsidRPr="00AC6998" w:rsidRDefault="00223FDC" w:rsidP="007364A2">
            <w:pPr>
              <w:pStyle w:val="Heading1"/>
              <w:jc w:val="left"/>
              <w:rPr>
                <w:color w:val="auto"/>
              </w:rPr>
            </w:pPr>
            <w:sdt>
              <w:sdtPr>
                <w:rPr>
                  <w:color w:val="auto"/>
                </w:rPr>
                <w:id w:val="96376347"/>
                <w:placeholder>
                  <w:docPart w:val="6F69BA9474A74EFE89A8969BAE31F35D"/>
                </w:placeholder>
                <w:showingPlcHdr/>
                <w15:appearance w15:val="hidden"/>
              </w:sdtPr>
              <w:sdtEndPr/>
              <w:sdtContent>
                <w:r w:rsidR="00B13F15" w:rsidRPr="00AC6998">
                  <w:rPr>
                    <w:color w:val="auto"/>
                  </w:rPr>
                  <w:t>Item name/description</w:t>
                </w:r>
              </w:sdtContent>
            </w:sdt>
            <w:r w:rsidR="00B13F15" w:rsidRPr="00AC6998">
              <w:rPr>
                <w:color w:val="auto"/>
              </w:rPr>
              <w:t xml:space="preserve"> </w:t>
            </w:r>
          </w:p>
        </w:tc>
        <w:tc>
          <w:tcPr>
            <w:tcW w:w="140" w:type="pct"/>
            <w:shd w:val="clear" w:color="auto" w:fill="C00000"/>
          </w:tcPr>
          <w:p w14:paraId="0F98BCB8" w14:textId="77777777" w:rsidR="00E772B3" w:rsidRPr="00AC6998" w:rsidRDefault="00E772B3" w:rsidP="00257184">
            <w:pPr>
              <w:pStyle w:val="Heading1"/>
              <w:rPr>
                <w:color w:val="auto"/>
              </w:rPr>
            </w:pPr>
          </w:p>
        </w:tc>
        <w:tc>
          <w:tcPr>
            <w:tcW w:w="982" w:type="pct"/>
            <w:shd w:val="clear" w:color="auto" w:fill="C00000"/>
            <w:vAlign w:val="center"/>
          </w:tcPr>
          <w:p w14:paraId="718C8654" w14:textId="77777777" w:rsidR="00E772B3" w:rsidRPr="00AC6998" w:rsidRDefault="00223FDC" w:rsidP="00257184">
            <w:pPr>
              <w:pStyle w:val="Heading1"/>
              <w:rPr>
                <w:color w:val="auto"/>
              </w:rPr>
            </w:pPr>
            <w:sdt>
              <w:sdtPr>
                <w:rPr>
                  <w:color w:val="auto"/>
                </w:rPr>
                <w:id w:val="-1863038192"/>
                <w:placeholder>
                  <w:docPart w:val="5A5E041A7E0B4781B90B984B733E6C91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rPr>
                    <w:color w:val="auto"/>
                  </w:rPr>
                  <w:t>Price</w:t>
                </w:r>
              </w:sdtContent>
            </w:sdt>
            <w:r w:rsidR="00B13F15" w:rsidRPr="00AC6998">
              <w:rPr>
                <w:color w:val="auto"/>
              </w:rPr>
              <w:t xml:space="preserve"> </w:t>
            </w:r>
          </w:p>
        </w:tc>
      </w:tr>
      <w:tr w:rsidR="00AC6998" w:rsidRPr="00AC6998" w14:paraId="76538846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1E65CAE7" w14:textId="77777777" w:rsidR="00E772B3" w:rsidRPr="00AC6998" w:rsidRDefault="00223FDC" w:rsidP="001E0E4E">
            <w:sdt>
              <w:sdtPr>
                <w:id w:val="1571236392"/>
                <w:placeholder>
                  <w:docPart w:val="83D7FDDB1CF44A89A4A5A18D1A5C3D68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t>Item #1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4225C680" w14:textId="0EFDB8F8" w:rsidR="00E772B3" w:rsidRPr="00AC6998" w:rsidRDefault="00223FDC" w:rsidP="001E0E4E">
            <w:sdt>
              <w:sdtPr>
                <w:id w:val="533846543"/>
                <w:placeholder>
                  <w:docPart w:val="E66C23C4B0794C95B040F4F05AF96707"/>
                </w:placeholder>
                <w15:appearance w15:val="hidden"/>
              </w:sdtPr>
              <w:sdtEndPr/>
              <w:sdtContent>
                <w:r w:rsidR="006D22C4" w:rsidRPr="00AC6998">
                  <w:t>Recurring Cleaning (Weekly/Biweekly/Monthly)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140" w:type="pct"/>
            <w:shd w:val="clear" w:color="auto" w:fill="auto"/>
          </w:tcPr>
          <w:p w14:paraId="3E3CFA63" w14:textId="77777777" w:rsidR="00E772B3" w:rsidRPr="00AC6998" w:rsidRDefault="00E772B3" w:rsidP="00257184">
            <w:pPr>
              <w:spacing w:before="120"/>
            </w:pPr>
          </w:p>
        </w:tc>
        <w:tc>
          <w:tcPr>
            <w:tcW w:w="982" w:type="pct"/>
            <w:shd w:val="clear" w:color="auto" w:fill="auto"/>
            <w:vAlign w:val="center"/>
          </w:tcPr>
          <w:p w14:paraId="445E724B" w14:textId="25E903DA" w:rsidR="00E772B3" w:rsidRPr="00AC6998" w:rsidRDefault="00223FDC" w:rsidP="00B13F15">
            <w:pPr>
              <w:pStyle w:val="Price"/>
            </w:pPr>
            <w:sdt>
              <w:sdtPr>
                <w:id w:val="-579206100"/>
                <w:placeholder>
                  <w:docPart w:val="2DEF68A75DFB4DDC8A1C1ABB45E7E8AD"/>
                </w:placeholder>
                <w15:appearance w15:val="hidden"/>
              </w:sdtPr>
              <w:sdtEndPr/>
              <w:sdtContent>
                <w:r w:rsidR="006D22C4" w:rsidRPr="00AC6998">
                  <w:t>Studio/1-Bedroom: $100 | 2-3 Bedroom: $125-$175 | 4+ Bedroom: $225+</w:t>
                </w:r>
              </w:sdtContent>
            </w:sdt>
            <w:r w:rsidR="00B13F15" w:rsidRPr="00AC6998">
              <w:t xml:space="preserve"> </w:t>
            </w:r>
          </w:p>
        </w:tc>
      </w:tr>
      <w:tr w:rsidR="00AC6998" w:rsidRPr="00AC6998" w14:paraId="29A59F8F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7D9FEE3F" w14:textId="77777777" w:rsidR="00E772B3" w:rsidRPr="00AC6998" w:rsidRDefault="00223FDC" w:rsidP="001E0E4E">
            <w:sdt>
              <w:sdtPr>
                <w:id w:val="-1754036310"/>
                <w:placeholder>
                  <w:docPart w:val="552F9E83377344539999663DE667C071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t>Item #2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7B83DACC" w14:textId="19F81659" w:rsidR="00E772B3" w:rsidRPr="00AC6998" w:rsidRDefault="006D22C4" w:rsidP="001E0E4E">
            <w:r w:rsidRPr="00AC6998">
              <w:t>Move-In/Move-Out Cleaning</w:t>
            </w:r>
          </w:p>
        </w:tc>
        <w:tc>
          <w:tcPr>
            <w:tcW w:w="140" w:type="pct"/>
            <w:shd w:val="clear" w:color="auto" w:fill="auto"/>
          </w:tcPr>
          <w:p w14:paraId="0C6DC451" w14:textId="77777777" w:rsidR="00E772B3" w:rsidRPr="00AC6998" w:rsidRDefault="00E772B3" w:rsidP="00257184">
            <w:pPr>
              <w:spacing w:before="120"/>
            </w:pPr>
          </w:p>
        </w:tc>
        <w:tc>
          <w:tcPr>
            <w:tcW w:w="982" w:type="pct"/>
            <w:shd w:val="clear" w:color="auto" w:fill="auto"/>
            <w:vAlign w:val="center"/>
          </w:tcPr>
          <w:p w14:paraId="6A1102CF" w14:textId="60018667" w:rsidR="00E772B3" w:rsidRPr="00AC6998" w:rsidRDefault="00223FDC" w:rsidP="00B13F15">
            <w:pPr>
              <w:pStyle w:val="Price"/>
            </w:pPr>
            <w:sdt>
              <w:sdtPr>
                <w:id w:val="1516342289"/>
                <w:placeholder>
                  <w:docPart w:val="FE8F09B8CA6B458B994580CB022E5DA0"/>
                </w:placeholder>
                <w15:appearance w15:val="hidden"/>
              </w:sdtPr>
              <w:sdtEndPr/>
              <w:sdtContent>
                <w:r w:rsidR="006D22C4" w:rsidRPr="00AC6998">
                  <w:t>Studio/1-Bedroom: $150 | 2-3 Bedroom: $200-$250 | 4+ Bedroom: $300+</w:t>
                </w:r>
              </w:sdtContent>
            </w:sdt>
            <w:r w:rsidR="00B13F15" w:rsidRPr="00AC6998">
              <w:t xml:space="preserve"> </w:t>
            </w:r>
          </w:p>
        </w:tc>
      </w:tr>
      <w:tr w:rsidR="00AC6998" w:rsidRPr="00AC6998" w14:paraId="319AB820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51E6FB0D" w14:textId="77777777" w:rsidR="00E772B3" w:rsidRPr="00AC6998" w:rsidRDefault="00223FDC" w:rsidP="001E0E4E">
            <w:sdt>
              <w:sdtPr>
                <w:id w:val="1675677708"/>
                <w:placeholder>
                  <w:docPart w:val="5D6082AEF3FD40F69C4F8E7D59F558EA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t>Item #3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253A1437" w14:textId="28C53ECF" w:rsidR="00E772B3" w:rsidRPr="00AC6998" w:rsidRDefault="006D22C4" w:rsidP="001E0E4E">
            <w:r w:rsidRPr="00AC6998">
              <w:t>Deep Cleaning</w:t>
            </w:r>
          </w:p>
        </w:tc>
        <w:tc>
          <w:tcPr>
            <w:tcW w:w="140" w:type="pct"/>
            <w:shd w:val="clear" w:color="auto" w:fill="auto"/>
          </w:tcPr>
          <w:p w14:paraId="40264A70" w14:textId="77777777" w:rsidR="00E772B3" w:rsidRPr="00AC6998" w:rsidRDefault="00E772B3" w:rsidP="00257184">
            <w:pPr>
              <w:spacing w:before="120"/>
            </w:pPr>
          </w:p>
        </w:tc>
        <w:tc>
          <w:tcPr>
            <w:tcW w:w="982" w:type="pct"/>
            <w:shd w:val="clear" w:color="auto" w:fill="auto"/>
            <w:vAlign w:val="center"/>
          </w:tcPr>
          <w:p w14:paraId="180276F8" w14:textId="0CC04AA5" w:rsidR="00E772B3" w:rsidRPr="00AC6998" w:rsidRDefault="00223FDC" w:rsidP="00B13F15">
            <w:pPr>
              <w:pStyle w:val="Price"/>
            </w:pPr>
            <w:sdt>
              <w:sdtPr>
                <w:id w:val="1785770450"/>
                <w:placeholder>
                  <w:docPart w:val="4F79CCE801BC47F0BCFFF3E1BB767E06"/>
                </w:placeholder>
                <w15:appearance w15:val="hidden"/>
              </w:sdtPr>
              <w:sdtEndPr/>
              <w:sdtContent>
                <w:r w:rsidR="006D22C4" w:rsidRPr="00AC6998">
                  <w:t>Studio/1-Bedroom: $200 | 2-3 Bedroom: $250-$300 | 4+ Bedroom: $350+</w:t>
                </w:r>
              </w:sdtContent>
            </w:sdt>
            <w:r w:rsidR="00B13F15" w:rsidRPr="00AC6998">
              <w:t xml:space="preserve"> </w:t>
            </w:r>
          </w:p>
        </w:tc>
      </w:tr>
      <w:tr w:rsidR="00AC6998" w:rsidRPr="00AC6998" w14:paraId="7836DB20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179667AA" w14:textId="77777777" w:rsidR="00E772B3" w:rsidRPr="00AC6998" w:rsidRDefault="00223FDC" w:rsidP="001E0E4E">
            <w:sdt>
              <w:sdtPr>
                <w:id w:val="-1468967892"/>
                <w:placeholder>
                  <w:docPart w:val="E41622DC143642D8B626A58C93949DD7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t>Item #4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0013958A" w14:textId="1C9CCD4C" w:rsidR="00E772B3" w:rsidRPr="00AC6998" w:rsidRDefault="006D22C4" w:rsidP="00295D03">
            <w:pPr>
              <w:ind w:right="-280"/>
            </w:pPr>
            <w:r w:rsidRPr="00AC6998">
              <w:t>Commercial Carpet Cleaning</w:t>
            </w:r>
          </w:p>
        </w:tc>
        <w:tc>
          <w:tcPr>
            <w:tcW w:w="140" w:type="pct"/>
            <w:shd w:val="clear" w:color="auto" w:fill="auto"/>
          </w:tcPr>
          <w:p w14:paraId="0A5C8C21" w14:textId="77777777" w:rsidR="00E772B3" w:rsidRPr="00AC6998" w:rsidRDefault="00E772B3" w:rsidP="00257184">
            <w:pPr>
              <w:spacing w:before="120"/>
            </w:pPr>
          </w:p>
        </w:tc>
        <w:tc>
          <w:tcPr>
            <w:tcW w:w="982" w:type="pct"/>
            <w:shd w:val="clear" w:color="auto" w:fill="auto"/>
            <w:vAlign w:val="center"/>
          </w:tcPr>
          <w:p w14:paraId="1B787BEC" w14:textId="2F662ECE" w:rsidR="00E772B3" w:rsidRPr="00AC6998" w:rsidRDefault="006D22C4" w:rsidP="00F4570E">
            <w:pPr>
              <w:spacing w:before="120"/>
              <w:jc w:val="center"/>
            </w:pPr>
            <w:r w:rsidRPr="00AC6998">
              <w:t>Starts at $100 (quote required)</w:t>
            </w:r>
          </w:p>
        </w:tc>
      </w:tr>
      <w:tr w:rsidR="00AC6998" w:rsidRPr="00AC6998" w14:paraId="3E07272F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6B8152CF" w14:textId="77777777" w:rsidR="00E772B3" w:rsidRPr="00AC6998" w:rsidRDefault="00223FDC" w:rsidP="001E0E4E">
            <w:sdt>
              <w:sdtPr>
                <w:id w:val="-1996099991"/>
                <w:placeholder>
                  <w:docPart w:val="170AFBBBB9014762A7E144FF2389DC1C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t>Item #5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5B52B686" w14:textId="7EC72836" w:rsidR="00E772B3" w:rsidRPr="00AC6998" w:rsidRDefault="006D22C4" w:rsidP="001E0E4E">
            <w:r w:rsidRPr="00AC6998">
              <w:t>Office/Business Cleaning</w:t>
            </w:r>
          </w:p>
        </w:tc>
        <w:tc>
          <w:tcPr>
            <w:tcW w:w="140" w:type="pct"/>
            <w:shd w:val="clear" w:color="auto" w:fill="auto"/>
          </w:tcPr>
          <w:p w14:paraId="0F311F1B" w14:textId="77777777" w:rsidR="00E772B3" w:rsidRPr="00AC6998" w:rsidRDefault="00E772B3" w:rsidP="00257184">
            <w:pPr>
              <w:spacing w:before="120"/>
            </w:pPr>
          </w:p>
        </w:tc>
        <w:tc>
          <w:tcPr>
            <w:tcW w:w="982" w:type="pct"/>
            <w:shd w:val="clear" w:color="auto" w:fill="auto"/>
            <w:vAlign w:val="center"/>
          </w:tcPr>
          <w:p w14:paraId="6A82FBEA" w14:textId="5D8E17B9" w:rsidR="00E772B3" w:rsidRPr="00AC6998" w:rsidRDefault="006D22C4" w:rsidP="00F4570E">
            <w:pPr>
              <w:spacing w:before="120"/>
              <w:jc w:val="center"/>
            </w:pPr>
            <w:r w:rsidRPr="00AC6998">
              <w:t>Starts at $150 (quote required)</w:t>
            </w:r>
          </w:p>
        </w:tc>
      </w:tr>
      <w:tr w:rsidR="00AC6998" w:rsidRPr="00AC6998" w14:paraId="028883FE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3377147C" w14:textId="77777777" w:rsidR="00E772B3" w:rsidRPr="00AC6998" w:rsidRDefault="00223FDC" w:rsidP="001E0E4E">
            <w:sdt>
              <w:sdtPr>
                <w:id w:val="-1392177930"/>
                <w:placeholder>
                  <w:docPart w:val="DC1D400AF7C5441A9DD8435810E6AB42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t>Item #6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7A59ADCA" w14:textId="2CE051D2" w:rsidR="00E772B3" w:rsidRPr="00AC6998" w:rsidRDefault="006D22C4" w:rsidP="001E0E4E">
            <w:r w:rsidRPr="00AC6998">
              <w:t>Commercial Deep Cleaning</w:t>
            </w:r>
          </w:p>
        </w:tc>
        <w:tc>
          <w:tcPr>
            <w:tcW w:w="140" w:type="pct"/>
            <w:shd w:val="clear" w:color="auto" w:fill="auto"/>
          </w:tcPr>
          <w:p w14:paraId="5D6D08EE" w14:textId="77777777" w:rsidR="00E772B3" w:rsidRPr="00AC6998" w:rsidRDefault="00E772B3" w:rsidP="00257184">
            <w:pPr>
              <w:spacing w:before="120"/>
            </w:pPr>
          </w:p>
        </w:tc>
        <w:tc>
          <w:tcPr>
            <w:tcW w:w="982" w:type="pct"/>
            <w:shd w:val="clear" w:color="auto" w:fill="auto"/>
            <w:vAlign w:val="center"/>
          </w:tcPr>
          <w:p w14:paraId="3AFC77B1" w14:textId="33F91EF9" w:rsidR="00E772B3" w:rsidRPr="00AC6998" w:rsidRDefault="006D22C4" w:rsidP="00F4570E">
            <w:pPr>
              <w:spacing w:before="120"/>
              <w:jc w:val="center"/>
            </w:pPr>
            <w:r w:rsidRPr="00AC6998">
              <w:t>Starts at $250</w:t>
            </w:r>
          </w:p>
        </w:tc>
      </w:tr>
      <w:tr w:rsidR="00AC6998" w:rsidRPr="00AC6998" w14:paraId="793C3FAC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4A3C4DB6" w14:textId="77777777" w:rsidR="00E772B3" w:rsidRPr="00AC6998" w:rsidRDefault="00223FDC" w:rsidP="001E0E4E">
            <w:sdt>
              <w:sdtPr>
                <w:id w:val="1118416718"/>
                <w:placeholder>
                  <w:docPart w:val="0FD02CFEEDA34DB799EA04D41969B4CD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t>Item #7</w:t>
                </w:r>
                <w:r w:rsidR="00B13F15" w:rsidRPr="00AC6998">
                  <w:t xml:space="preserve"> 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067E1FEE" w14:textId="29B19BF1" w:rsidR="00E772B3" w:rsidRPr="00AC6998" w:rsidRDefault="006D22C4" w:rsidP="001E0E4E">
            <w:r w:rsidRPr="00AC6998">
              <w:t>Warehouse/Industrial Cleaning</w:t>
            </w:r>
          </w:p>
        </w:tc>
        <w:tc>
          <w:tcPr>
            <w:tcW w:w="140" w:type="pct"/>
            <w:shd w:val="clear" w:color="auto" w:fill="auto"/>
          </w:tcPr>
          <w:p w14:paraId="2F9BABA7" w14:textId="77777777" w:rsidR="00E772B3" w:rsidRPr="00AC6998" w:rsidRDefault="00E772B3" w:rsidP="00257184">
            <w:pPr>
              <w:spacing w:before="120"/>
            </w:pPr>
          </w:p>
        </w:tc>
        <w:tc>
          <w:tcPr>
            <w:tcW w:w="982" w:type="pct"/>
            <w:shd w:val="clear" w:color="auto" w:fill="auto"/>
            <w:vAlign w:val="center"/>
          </w:tcPr>
          <w:p w14:paraId="0214F65F" w14:textId="0C413CBA" w:rsidR="00E772B3" w:rsidRPr="00AC6998" w:rsidRDefault="006D22C4" w:rsidP="00F4570E">
            <w:pPr>
              <w:spacing w:before="120"/>
              <w:jc w:val="center"/>
            </w:pPr>
            <w:r w:rsidRPr="00AC6998">
              <w:t>Quote required</w:t>
            </w:r>
          </w:p>
        </w:tc>
      </w:tr>
      <w:tr w:rsidR="00AC6998" w:rsidRPr="00AC6998" w14:paraId="12A4375A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1763AD4A" w14:textId="77777777" w:rsidR="00E772B3" w:rsidRPr="00AC6998" w:rsidRDefault="00223FDC" w:rsidP="001E0E4E">
            <w:sdt>
              <w:sdtPr>
                <w:id w:val="1867330974"/>
                <w:placeholder>
                  <w:docPart w:val="D4A67942BC6C4268B250AFB26F6CCAF3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t>Item #8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65FBA767" w14:textId="464D5A93" w:rsidR="00E772B3" w:rsidRPr="00AC6998" w:rsidRDefault="006D22C4" w:rsidP="001E0E4E">
            <w:r w:rsidRPr="00AC6998">
              <w:t>Retail Space Cleaning</w:t>
            </w:r>
          </w:p>
        </w:tc>
        <w:tc>
          <w:tcPr>
            <w:tcW w:w="140" w:type="pct"/>
            <w:shd w:val="clear" w:color="auto" w:fill="auto"/>
          </w:tcPr>
          <w:p w14:paraId="02520B1D" w14:textId="77777777" w:rsidR="00E772B3" w:rsidRPr="00AC6998" w:rsidRDefault="00E772B3" w:rsidP="00257184">
            <w:pPr>
              <w:spacing w:before="120"/>
            </w:pPr>
          </w:p>
        </w:tc>
        <w:tc>
          <w:tcPr>
            <w:tcW w:w="982" w:type="pct"/>
            <w:shd w:val="clear" w:color="auto" w:fill="auto"/>
            <w:vAlign w:val="center"/>
          </w:tcPr>
          <w:p w14:paraId="20811235" w14:textId="2D947BCE" w:rsidR="00E772B3" w:rsidRPr="00AC6998" w:rsidRDefault="006D22C4" w:rsidP="00F4570E">
            <w:pPr>
              <w:spacing w:before="120"/>
              <w:jc w:val="center"/>
            </w:pPr>
            <w:r w:rsidRPr="00AC6998">
              <w:t>Quote required</w:t>
            </w:r>
          </w:p>
        </w:tc>
      </w:tr>
      <w:tr w:rsidR="00AC6998" w:rsidRPr="00AC6998" w14:paraId="6898E0B9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40EC35BC" w14:textId="77777777" w:rsidR="00E772B3" w:rsidRPr="00AC6998" w:rsidRDefault="00223FDC" w:rsidP="001E0E4E">
            <w:sdt>
              <w:sdtPr>
                <w:id w:val="-925028935"/>
                <w:placeholder>
                  <w:docPart w:val="87FFF21A3ADB4861BE69800D414BD557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t>Item #9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40D6566C" w14:textId="0CA2CB9A" w:rsidR="00E772B3" w:rsidRPr="00AC6998" w:rsidRDefault="006D22C4" w:rsidP="001E0E4E">
            <w:r w:rsidRPr="00AC6998">
              <w:t>Oven Cleaning</w:t>
            </w:r>
          </w:p>
        </w:tc>
        <w:tc>
          <w:tcPr>
            <w:tcW w:w="140" w:type="pct"/>
            <w:shd w:val="clear" w:color="auto" w:fill="auto"/>
          </w:tcPr>
          <w:p w14:paraId="79BE4100" w14:textId="77777777" w:rsidR="00E772B3" w:rsidRPr="00AC6998" w:rsidRDefault="00E772B3" w:rsidP="00257184">
            <w:pPr>
              <w:spacing w:before="120"/>
            </w:pPr>
          </w:p>
        </w:tc>
        <w:tc>
          <w:tcPr>
            <w:tcW w:w="982" w:type="pct"/>
            <w:shd w:val="clear" w:color="auto" w:fill="auto"/>
            <w:vAlign w:val="center"/>
          </w:tcPr>
          <w:p w14:paraId="12D0A00D" w14:textId="3E3F7DF9" w:rsidR="00E772B3" w:rsidRPr="00AC6998" w:rsidRDefault="006D22C4" w:rsidP="00F4570E">
            <w:pPr>
              <w:spacing w:before="120"/>
              <w:jc w:val="center"/>
            </w:pPr>
            <w:r w:rsidRPr="00AC6998">
              <w:t>$25</w:t>
            </w:r>
          </w:p>
        </w:tc>
      </w:tr>
      <w:tr w:rsidR="00AC6998" w:rsidRPr="00AC6998" w14:paraId="2B6B6B1A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4BF1F66B" w14:textId="77777777" w:rsidR="00E772B3" w:rsidRPr="00AC6998" w:rsidRDefault="00223FDC" w:rsidP="001E0E4E">
            <w:sdt>
              <w:sdtPr>
                <w:id w:val="-359282523"/>
                <w:placeholder>
                  <w:docPart w:val="42A17ED6AE564AE4AA38BE1424DD866E"/>
                </w:placeholder>
                <w:temporary/>
                <w:showingPlcHdr/>
                <w15:appearance w15:val="hidden"/>
              </w:sdtPr>
              <w:sdtEndPr/>
              <w:sdtContent>
                <w:r w:rsidR="00E772B3" w:rsidRPr="00AC6998">
                  <w:t>Item #10</w:t>
                </w:r>
              </w:sdtContent>
            </w:sdt>
            <w:r w:rsidR="00B13F15" w:rsidRPr="00AC6998">
              <w:t xml:space="preserve"> 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1C873F37" w14:textId="7DA3C10D" w:rsidR="00E772B3" w:rsidRPr="00AC6998" w:rsidRDefault="006D22C4" w:rsidP="001E0E4E">
            <w:r w:rsidRPr="00AC6998">
              <w:t>Refrigerator Cleaning</w:t>
            </w:r>
          </w:p>
        </w:tc>
        <w:tc>
          <w:tcPr>
            <w:tcW w:w="140" w:type="pct"/>
            <w:shd w:val="clear" w:color="auto" w:fill="auto"/>
          </w:tcPr>
          <w:p w14:paraId="0B90DA61" w14:textId="77777777" w:rsidR="00E772B3" w:rsidRPr="00AC6998" w:rsidRDefault="00E772B3" w:rsidP="00257184"/>
        </w:tc>
        <w:tc>
          <w:tcPr>
            <w:tcW w:w="982" w:type="pct"/>
            <w:shd w:val="clear" w:color="auto" w:fill="auto"/>
            <w:vAlign w:val="center"/>
          </w:tcPr>
          <w:p w14:paraId="4F1673F5" w14:textId="4BC0C647" w:rsidR="00E772B3" w:rsidRPr="00AC6998" w:rsidRDefault="006D22C4" w:rsidP="00F4570E">
            <w:pPr>
              <w:jc w:val="center"/>
            </w:pPr>
            <w:r w:rsidRPr="00AC6998">
              <w:t>$25</w:t>
            </w:r>
          </w:p>
        </w:tc>
      </w:tr>
      <w:tr w:rsidR="00AC6998" w:rsidRPr="00AC6998" w14:paraId="6119E400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3E340A05" w14:textId="7C2F7958" w:rsidR="006D22C4" w:rsidRPr="00AC6998" w:rsidRDefault="00AC6998" w:rsidP="001E0E4E">
            <w:r w:rsidRPr="00AC6998">
              <w:t>Item #1</w:t>
            </w:r>
            <w:r w:rsidRPr="00AC6998">
              <w:t>1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6D713B0E" w14:textId="12BE5A79" w:rsidR="006D22C4" w:rsidRPr="00AC6998" w:rsidRDefault="006D22C4" w:rsidP="001E0E4E">
            <w:r w:rsidRPr="00AC6998">
              <w:t>Window Cleaning</w:t>
            </w:r>
          </w:p>
        </w:tc>
        <w:tc>
          <w:tcPr>
            <w:tcW w:w="140" w:type="pct"/>
            <w:shd w:val="clear" w:color="auto" w:fill="auto"/>
          </w:tcPr>
          <w:p w14:paraId="2BF36EBD" w14:textId="77777777" w:rsidR="006D22C4" w:rsidRPr="00AC6998" w:rsidRDefault="006D22C4" w:rsidP="00257184"/>
        </w:tc>
        <w:tc>
          <w:tcPr>
            <w:tcW w:w="982" w:type="pct"/>
            <w:shd w:val="clear" w:color="auto" w:fill="auto"/>
            <w:vAlign w:val="center"/>
          </w:tcPr>
          <w:p w14:paraId="34EC1CCE" w14:textId="720B9897" w:rsidR="006D22C4" w:rsidRPr="00AC6998" w:rsidRDefault="006D22C4" w:rsidP="00F4570E">
            <w:pPr>
              <w:jc w:val="center"/>
            </w:pPr>
            <w:r w:rsidRPr="00AC6998">
              <w:t>Starts at $40</w:t>
            </w:r>
          </w:p>
        </w:tc>
      </w:tr>
      <w:tr w:rsidR="00AC6998" w:rsidRPr="00AC6998" w14:paraId="15415B29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394CB3AF" w14:textId="2D34C502" w:rsidR="006D22C4" w:rsidRPr="00AC6998" w:rsidRDefault="00AC6998" w:rsidP="001E0E4E">
            <w:r w:rsidRPr="00AC6998">
              <w:t>Item #1</w:t>
            </w:r>
            <w:r w:rsidRPr="00AC6998">
              <w:t>2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4E9618B0" w14:textId="7816C8AF" w:rsidR="006D22C4" w:rsidRPr="00AC6998" w:rsidRDefault="006D22C4" w:rsidP="001E0E4E">
            <w:r w:rsidRPr="00AC6998">
              <w:t>Garage/Basement/Attic Cleaning</w:t>
            </w:r>
          </w:p>
        </w:tc>
        <w:tc>
          <w:tcPr>
            <w:tcW w:w="140" w:type="pct"/>
            <w:shd w:val="clear" w:color="auto" w:fill="auto"/>
          </w:tcPr>
          <w:p w14:paraId="6F3E0927" w14:textId="77777777" w:rsidR="006D22C4" w:rsidRPr="00AC6998" w:rsidRDefault="006D22C4" w:rsidP="00257184"/>
        </w:tc>
        <w:tc>
          <w:tcPr>
            <w:tcW w:w="982" w:type="pct"/>
            <w:shd w:val="clear" w:color="auto" w:fill="auto"/>
            <w:vAlign w:val="center"/>
          </w:tcPr>
          <w:p w14:paraId="39F2089E" w14:textId="2439B4C7" w:rsidR="006D22C4" w:rsidRPr="00AC6998" w:rsidRDefault="006D22C4" w:rsidP="00F4570E">
            <w:pPr>
              <w:jc w:val="center"/>
            </w:pPr>
            <w:r w:rsidRPr="00AC6998">
              <w:t>$100-$250</w:t>
            </w:r>
          </w:p>
        </w:tc>
      </w:tr>
      <w:tr w:rsidR="00AC6998" w:rsidRPr="00AC6998" w14:paraId="6608B1A0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0752EB7F" w14:textId="4C62616A" w:rsidR="006D22C4" w:rsidRPr="00AC6998" w:rsidRDefault="00AC6998" w:rsidP="001E0E4E">
            <w:r w:rsidRPr="00AC6998">
              <w:t>Item #1</w:t>
            </w:r>
            <w:r w:rsidRPr="00AC6998">
              <w:t>3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13211213" w14:textId="7FD3851A" w:rsidR="006D22C4" w:rsidRPr="00AC6998" w:rsidRDefault="006D22C4" w:rsidP="001E0E4E">
            <w:r w:rsidRPr="00AC6998">
              <w:t>Tile &amp; Grout Cleaning</w:t>
            </w:r>
          </w:p>
        </w:tc>
        <w:tc>
          <w:tcPr>
            <w:tcW w:w="140" w:type="pct"/>
            <w:shd w:val="clear" w:color="auto" w:fill="auto"/>
          </w:tcPr>
          <w:p w14:paraId="76BF1972" w14:textId="77777777" w:rsidR="006D22C4" w:rsidRPr="00AC6998" w:rsidRDefault="006D22C4" w:rsidP="00257184"/>
        </w:tc>
        <w:tc>
          <w:tcPr>
            <w:tcW w:w="982" w:type="pct"/>
            <w:shd w:val="clear" w:color="auto" w:fill="auto"/>
            <w:vAlign w:val="center"/>
          </w:tcPr>
          <w:p w14:paraId="1C40339C" w14:textId="335B71C2" w:rsidR="006D22C4" w:rsidRPr="00AC6998" w:rsidRDefault="006D22C4" w:rsidP="00F4570E">
            <w:pPr>
              <w:jc w:val="center"/>
            </w:pPr>
            <w:r w:rsidRPr="00AC6998">
              <w:t>Starts at $50</w:t>
            </w:r>
          </w:p>
        </w:tc>
      </w:tr>
      <w:tr w:rsidR="00AC6998" w:rsidRPr="00AC6998" w14:paraId="05345103" w14:textId="77777777" w:rsidTr="00AC6998">
        <w:trPr>
          <w:trHeight w:val="753"/>
        </w:trPr>
        <w:tc>
          <w:tcPr>
            <w:tcW w:w="601" w:type="pct"/>
            <w:shd w:val="clear" w:color="auto" w:fill="auto"/>
            <w:vAlign w:val="center"/>
          </w:tcPr>
          <w:p w14:paraId="76932BAD" w14:textId="33926E64" w:rsidR="006D22C4" w:rsidRPr="00AC6998" w:rsidRDefault="00AC6998" w:rsidP="001E0E4E">
            <w:r w:rsidRPr="00AC6998">
              <w:t>Item #1</w:t>
            </w:r>
            <w:r w:rsidRPr="00AC6998">
              <w:t>4</w:t>
            </w:r>
          </w:p>
        </w:tc>
        <w:tc>
          <w:tcPr>
            <w:tcW w:w="3277" w:type="pct"/>
            <w:shd w:val="clear" w:color="auto" w:fill="auto"/>
            <w:vAlign w:val="center"/>
          </w:tcPr>
          <w:p w14:paraId="06FF82EA" w14:textId="726E2127" w:rsidR="006D22C4" w:rsidRPr="00AC6998" w:rsidRDefault="00AC6998" w:rsidP="001E0E4E">
            <w:r w:rsidRPr="00AC6998">
              <w:t>After 6 PM or Sunday Cleaning</w:t>
            </w:r>
          </w:p>
        </w:tc>
        <w:tc>
          <w:tcPr>
            <w:tcW w:w="140" w:type="pct"/>
            <w:shd w:val="clear" w:color="auto" w:fill="auto"/>
          </w:tcPr>
          <w:p w14:paraId="134DF040" w14:textId="77777777" w:rsidR="006D22C4" w:rsidRPr="00AC6998" w:rsidRDefault="006D22C4" w:rsidP="00257184"/>
        </w:tc>
        <w:tc>
          <w:tcPr>
            <w:tcW w:w="982" w:type="pct"/>
            <w:shd w:val="clear" w:color="auto" w:fill="auto"/>
            <w:vAlign w:val="center"/>
          </w:tcPr>
          <w:p w14:paraId="3006854B" w14:textId="675FABEF" w:rsidR="006D22C4" w:rsidRPr="00AC6998" w:rsidRDefault="00AC6998" w:rsidP="00F4570E">
            <w:pPr>
              <w:jc w:val="center"/>
            </w:pPr>
            <w:r w:rsidRPr="00AC6998">
              <w:t>+$30 surcharge</w:t>
            </w:r>
          </w:p>
        </w:tc>
      </w:tr>
    </w:tbl>
    <w:p w14:paraId="52F889E7" w14:textId="227EF952" w:rsidR="00CE6104" w:rsidRDefault="00AC6998" w:rsidP="00E677FE">
      <w:pPr>
        <w:spacing w:after="0"/>
        <w:rPr>
          <w:sz w:val="12"/>
          <w:szCs w:val="16"/>
        </w:rPr>
      </w:pPr>
      <w:r w:rsidRPr="00B13F15"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7C2F830C" wp14:editId="75C31D22">
                <wp:simplePos x="0" y="0"/>
                <wp:positionH relativeFrom="column">
                  <wp:posOffset>-2627630</wp:posOffset>
                </wp:positionH>
                <wp:positionV relativeFrom="page">
                  <wp:posOffset>-11430</wp:posOffset>
                </wp:positionV>
                <wp:extent cx="10396220" cy="13454380"/>
                <wp:effectExtent l="0" t="0" r="5080" b="0"/>
                <wp:wrapNone/>
                <wp:docPr id="92714958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396220" cy="13454380"/>
                        </a:xfrm>
                        <a:prstGeom prst="rect">
                          <a:avLst/>
                        </a:prstGeom>
                        <a:solidFill>
                          <a:srgbClr val="F3F5F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01B00" id="Rectangle 1" o:spid="_x0000_s1026" alt="&quot;&quot;" style="position:absolute;margin-left:-206.9pt;margin-top:-.9pt;width:818.6pt;height:1059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" fillcolor="#f3f5fc" stroked="f" strokeweight="1pt">
                <o:lock v:ext="edit" aspectratio="t"/>
                <w10:wrap anchory="page"/>
                <w10:anchorlock/>
              </v:rect>
            </w:pict>
          </mc:Fallback>
        </mc:AlternateContent>
      </w:r>
    </w:p>
    <w:sectPr w:rsidR="00CE6104" w:rsidSect="00CE5C3A">
      <w:footerReference w:type="default" r:id="rId8"/>
      <w:pgSz w:w="12240" w:h="15840"/>
      <w:pgMar w:top="720" w:right="1296" w:bottom="1008" w:left="1296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1404F" w14:textId="77777777" w:rsidR="006D22C4" w:rsidRDefault="006D22C4" w:rsidP="00650259">
      <w:pPr>
        <w:spacing w:after="0" w:line="240" w:lineRule="auto"/>
      </w:pPr>
      <w:r>
        <w:separator/>
      </w:r>
    </w:p>
  </w:endnote>
  <w:endnote w:type="continuationSeparator" w:id="0">
    <w:p w14:paraId="2A34D52A" w14:textId="77777777" w:rsidR="006D22C4" w:rsidRDefault="006D22C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40366E-7463-4417-9A7C-335168BF6492}"/>
    <w:embedBold r:id="rId2" w:fontKey="{D7F316BD-7DEB-42E4-A672-EB8F383E3D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060D77E-2802-41C3-BAE9-59136819283E}"/>
    <w:embedBold r:id="rId4" w:fontKey="{6758D149-62DC-45D0-938E-9FC986CFDD8A}"/>
    <w:embedItalic r:id="rId5" w:fontKey="{E8D4B1EF-0671-4CFB-8AA9-0114B545D784}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41A2F43-B0C6-4D41-8E66-AABC09E6AA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7B81D37C" w14:textId="77777777" w:rsidTr="00C4167A">
      <w:tc>
        <w:tcPr>
          <w:tcW w:w="4675" w:type="dxa"/>
          <w:vAlign w:val="center"/>
        </w:tcPr>
        <w:p w14:paraId="57704810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9898361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E9B458A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6A35C" w14:textId="77777777" w:rsidR="006D22C4" w:rsidRDefault="006D22C4" w:rsidP="00650259">
      <w:pPr>
        <w:spacing w:after="0" w:line="240" w:lineRule="auto"/>
      </w:pPr>
      <w:r>
        <w:separator/>
      </w:r>
    </w:p>
  </w:footnote>
  <w:footnote w:type="continuationSeparator" w:id="0">
    <w:p w14:paraId="5DA39F32" w14:textId="77777777" w:rsidR="006D22C4" w:rsidRDefault="006D22C4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8749064">
    <w:abstractNumId w:val="11"/>
  </w:num>
  <w:num w:numId="2" w16cid:durableId="528228305">
    <w:abstractNumId w:val="7"/>
  </w:num>
  <w:num w:numId="3" w16cid:durableId="1790394981">
    <w:abstractNumId w:val="15"/>
  </w:num>
  <w:num w:numId="4" w16cid:durableId="895355981">
    <w:abstractNumId w:val="12"/>
  </w:num>
  <w:num w:numId="5" w16cid:durableId="573440900">
    <w:abstractNumId w:val="13"/>
  </w:num>
  <w:num w:numId="6" w16cid:durableId="906837300">
    <w:abstractNumId w:val="19"/>
  </w:num>
  <w:num w:numId="7" w16cid:durableId="43020774">
    <w:abstractNumId w:val="6"/>
  </w:num>
  <w:num w:numId="8" w16cid:durableId="1929194051">
    <w:abstractNumId w:val="10"/>
  </w:num>
  <w:num w:numId="9" w16cid:durableId="1294289569">
    <w:abstractNumId w:val="17"/>
  </w:num>
  <w:num w:numId="10" w16cid:durableId="1147285490">
    <w:abstractNumId w:val="1"/>
  </w:num>
  <w:num w:numId="11" w16cid:durableId="535774099">
    <w:abstractNumId w:val="5"/>
  </w:num>
  <w:num w:numId="12" w16cid:durableId="1754625213">
    <w:abstractNumId w:val="0"/>
  </w:num>
  <w:num w:numId="13" w16cid:durableId="1269852706">
    <w:abstractNumId w:val="2"/>
  </w:num>
  <w:num w:numId="14" w16cid:durableId="548995771">
    <w:abstractNumId w:val="9"/>
  </w:num>
  <w:num w:numId="15" w16cid:durableId="484973478">
    <w:abstractNumId w:val="8"/>
  </w:num>
  <w:num w:numId="16" w16cid:durableId="1042439581">
    <w:abstractNumId w:val="16"/>
  </w:num>
  <w:num w:numId="17" w16cid:durableId="91246380">
    <w:abstractNumId w:val="3"/>
  </w:num>
  <w:num w:numId="18" w16cid:durableId="464080243">
    <w:abstractNumId w:val="21"/>
  </w:num>
  <w:num w:numId="19" w16cid:durableId="1561942141">
    <w:abstractNumId w:val="18"/>
  </w:num>
  <w:num w:numId="20" w16cid:durableId="1948654103">
    <w:abstractNumId w:val="14"/>
  </w:num>
  <w:num w:numId="21" w16cid:durableId="1631935028">
    <w:abstractNumId w:val="20"/>
  </w:num>
  <w:num w:numId="22" w16cid:durableId="141238396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2C4"/>
    <w:rsid w:val="00052382"/>
    <w:rsid w:val="0006568A"/>
    <w:rsid w:val="00076F0F"/>
    <w:rsid w:val="00084253"/>
    <w:rsid w:val="000B3110"/>
    <w:rsid w:val="000D1F49"/>
    <w:rsid w:val="000D5100"/>
    <w:rsid w:val="00140E5C"/>
    <w:rsid w:val="001727CA"/>
    <w:rsid w:val="00194B0D"/>
    <w:rsid w:val="001979D3"/>
    <w:rsid w:val="001A0C64"/>
    <w:rsid w:val="001B5EEE"/>
    <w:rsid w:val="001E0E4E"/>
    <w:rsid w:val="001F0608"/>
    <w:rsid w:val="001F70D7"/>
    <w:rsid w:val="00223FDC"/>
    <w:rsid w:val="00257184"/>
    <w:rsid w:val="00290F5E"/>
    <w:rsid w:val="00295D03"/>
    <w:rsid w:val="002C09FD"/>
    <w:rsid w:val="002C16BD"/>
    <w:rsid w:val="002C56E6"/>
    <w:rsid w:val="002E5B69"/>
    <w:rsid w:val="00305A0F"/>
    <w:rsid w:val="00312469"/>
    <w:rsid w:val="00315DD1"/>
    <w:rsid w:val="003379ED"/>
    <w:rsid w:val="00343DF9"/>
    <w:rsid w:val="00361E11"/>
    <w:rsid w:val="003A2B3D"/>
    <w:rsid w:val="003B4744"/>
    <w:rsid w:val="003B575D"/>
    <w:rsid w:val="003D293F"/>
    <w:rsid w:val="003D3947"/>
    <w:rsid w:val="003F0847"/>
    <w:rsid w:val="003F55D9"/>
    <w:rsid w:val="0040090B"/>
    <w:rsid w:val="00407468"/>
    <w:rsid w:val="004077FE"/>
    <w:rsid w:val="00433138"/>
    <w:rsid w:val="004537BF"/>
    <w:rsid w:val="004619B8"/>
    <w:rsid w:val="0046302A"/>
    <w:rsid w:val="00487D2D"/>
    <w:rsid w:val="004A21A6"/>
    <w:rsid w:val="004D56EA"/>
    <w:rsid w:val="004D5D62"/>
    <w:rsid w:val="00504419"/>
    <w:rsid w:val="005112D0"/>
    <w:rsid w:val="00561E21"/>
    <w:rsid w:val="00577E06"/>
    <w:rsid w:val="005A3BF7"/>
    <w:rsid w:val="005B65D4"/>
    <w:rsid w:val="005D6CC7"/>
    <w:rsid w:val="005E33F3"/>
    <w:rsid w:val="005F2035"/>
    <w:rsid w:val="005F7990"/>
    <w:rsid w:val="0063739C"/>
    <w:rsid w:val="00644FC8"/>
    <w:rsid w:val="00650259"/>
    <w:rsid w:val="00651C81"/>
    <w:rsid w:val="00670058"/>
    <w:rsid w:val="00680B70"/>
    <w:rsid w:val="00684E43"/>
    <w:rsid w:val="006B1007"/>
    <w:rsid w:val="006D22C4"/>
    <w:rsid w:val="006E62D8"/>
    <w:rsid w:val="00713D1C"/>
    <w:rsid w:val="00720229"/>
    <w:rsid w:val="00732B16"/>
    <w:rsid w:val="0073326A"/>
    <w:rsid w:val="007364A2"/>
    <w:rsid w:val="00770F25"/>
    <w:rsid w:val="00784EEA"/>
    <w:rsid w:val="007A35A8"/>
    <w:rsid w:val="007A76BA"/>
    <w:rsid w:val="007B0A85"/>
    <w:rsid w:val="007B3736"/>
    <w:rsid w:val="007C6A52"/>
    <w:rsid w:val="007E244E"/>
    <w:rsid w:val="00806FF3"/>
    <w:rsid w:val="0082043E"/>
    <w:rsid w:val="008840CA"/>
    <w:rsid w:val="008E203A"/>
    <w:rsid w:val="008F7F42"/>
    <w:rsid w:val="0091229C"/>
    <w:rsid w:val="00940E73"/>
    <w:rsid w:val="00964B99"/>
    <w:rsid w:val="00976D36"/>
    <w:rsid w:val="0098597D"/>
    <w:rsid w:val="00987C52"/>
    <w:rsid w:val="009F619A"/>
    <w:rsid w:val="009F6DDE"/>
    <w:rsid w:val="00A149C0"/>
    <w:rsid w:val="00A23302"/>
    <w:rsid w:val="00A2486D"/>
    <w:rsid w:val="00A370A8"/>
    <w:rsid w:val="00A51B9A"/>
    <w:rsid w:val="00A60442"/>
    <w:rsid w:val="00A774AB"/>
    <w:rsid w:val="00A80B24"/>
    <w:rsid w:val="00A866BF"/>
    <w:rsid w:val="00AA4CBF"/>
    <w:rsid w:val="00AB0BCC"/>
    <w:rsid w:val="00AC6998"/>
    <w:rsid w:val="00AE5575"/>
    <w:rsid w:val="00B13F15"/>
    <w:rsid w:val="00B160CA"/>
    <w:rsid w:val="00B50E3E"/>
    <w:rsid w:val="00B54015"/>
    <w:rsid w:val="00B60DB0"/>
    <w:rsid w:val="00B620F4"/>
    <w:rsid w:val="00B86837"/>
    <w:rsid w:val="00BD4753"/>
    <w:rsid w:val="00BD5CB1"/>
    <w:rsid w:val="00BE62EE"/>
    <w:rsid w:val="00C003BA"/>
    <w:rsid w:val="00C038D9"/>
    <w:rsid w:val="00C27FAC"/>
    <w:rsid w:val="00C4638C"/>
    <w:rsid w:val="00C46878"/>
    <w:rsid w:val="00C72268"/>
    <w:rsid w:val="00CB4A51"/>
    <w:rsid w:val="00CD4532"/>
    <w:rsid w:val="00CD47B0"/>
    <w:rsid w:val="00CE5C3A"/>
    <w:rsid w:val="00CE6104"/>
    <w:rsid w:val="00CE7918"/>
    <w:rsid w:val="00CF3542"/>
    <w:rsid w:val="00D00936"/>
    <w:rsid w:val="00D16163"/>
    <w:rsid w:val="00D351C6"/>
    <w:rsid w:val="00D50D20"/>
    <w:rsid w:val="00D91443"/>
    <w:rsid w:val="00DA6538"/>
    <w:rsid w:val="00DB3FAD"/>
    <w:rsid w:val="00DC0786"/>
    <w:rsid w:val="00E54F98"/>
    <w:rsid w:val="00E61C09"/>
    <w:rsid w:val="00E677FE"/>
    <w:rsid w:val="00E772B3"/>
    <w:rsid w:val="00EB3B58"/>
    <w:rsid w:val="00EC7359"/>
    <w:rsid w:val="00EE2FDF"/>
    <w:rsid w:val="00EE3054"/>
    <w:rsid w:val="00F00606"/>
    <w:rsid w:val="00F01256"/>
    <w:rsid w:val="00F0308A"/>
    <w:rsid w:val="00F25044"/>
    <w:rsid w:val="00F30DAA"/>
    <w:rsid w:val="00F4570E"/>
    <w:rsid w:val="00F72467"/>
    <w:rsid w:val="00FC7475"/>
    <w:rsid w:val="00FE1A3C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2E0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A2B3D"/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3A2B3D"/>
    <w:pPr>
      <w:spacing w:after="0" w:line="240" w:lineRule="auto"/>
      <w:jc w:val="center"/>
      <w:outlineLvl w:val="0"/>
    </w:pPr>
    <w:rPr>
      <w:rFonts w:asciiTheme="majorHAnsi" w:hAnsiTheme="majorHAnsi" w:cs="Times New Roman (Body CS)"/>
      <w:b/>
      <w:caps/>
      <w:color w:val="2048EB" w:themeColor="accent3" w:themeShade="BF"/>
      <w:spacing w:val="20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891A0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891A0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A2B3D"/>
    <w:rPr>
      <w:rFonts w:asciiTheme="majorHAnsi" w:hAnsiTheme="majorHAnsi" w:cs="Times New Roman (Body CS)"/>
      <w:b/>
      <w:caps/>
      <w:color w:val="2048EB" w:themeColor="accent3" w:themeShade="BF"/>
      <w:spacing w:val="20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A2B3D"/>
    <w:pPr>
      <w:tabs>
        <w:tab w:val="center" w:pos="4680"/>
        <w:tab w:val="right" w:pos="9360"/>
      </w:tabs>
      <w:spacing w:after="0" w:line="204" w:lineRule="auto"/>
    </w:pPr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A2B3D"/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891A0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891A0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D91443"/>
    <w:pPr>
      <w:spacing w:after="0" w:line="240" w:lineRule="auto"/>
    </w:pPr>
    <w:tblPr>
      <w:tblBorders>
        <w:top w:val="single" w:sz="4" w:space="0" w:color="748DF3" w:themeColor="accent3"/>
        <w:left w:val="single" w:sz="4" w:space="0" w:color="748DF3" w:themeColor="accent3"/>
        <w:bottom w:val="single" w:sz="4" w:space="0" w:color="748DF3" w:themeColor="accent3"/>
        <w:right w:val="single" w:sz="4" w:space="0" w:color="748DF3" w:themeColor="accent3"/>
        <w:insideH w:val="single" w:sz="4" w:space="0" w:color="748DF3" w:themeColor="accent3"/>
        <w:insideV w:val="single" w:sz="4" w:space="0" w:color="748DF3" w:themeColor="accent3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Price">
    <w:name w:val="Price"/>
    <w:basedOn w:val="Normal"/>
    <w:uiPriority w:val="1"/>
    <w:qFormat/>
    <w:rsid w:val="00B13F15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es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94EBB90B4084ED89BCF246C5F78E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64C3E-8806-4489-B6AB-63D84B623D0A}"/>
      </w:docPartPr>
      <w:docPartBody>
        <w:p w:rsidR="000D795E" w:rsidRDefault="000D795E">
          <w:pPr>
            <w:pStyle w:val="594EBB90B4084ED89BCF246C5F78E50B"/>
          </w:pPr>
          <w:r w:rsidRPr="00B13F15">
            <w:t>BALSAM ELEMENTARY Charity Auction</w:t>
          </w:r>
        </w:p>
      </w:docPartBody>
    </w:docPart>
    <w:docPart>
      <w:docPartPr>
        <w:name w:val="B2977432D2264E32B4F87010B11E3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E4A8D-D85C-46C2-95BE-437ED0356350}"/>
      </w:docPartPr>
      <w:docPartBody>
        <w:p w:rsidR="000D795E" w:rsidRDefault="000D795E">
          <w:pPr>
            <w:pStyle w:val="B2977432D2264E32B4F87010B11E3375"/>
          </w:pPr>
          <w:r w:rsidRPr="004077FE">
            <w:t>Item #</w:t>
          </w:r>
        </w:p>
      </w:docPartBody>
    </w:docPart>
    <w:docPart>
      <w:docPartPr>
        <w:name w:val="6F69BA9474A74EFE89A8969BAE31F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0EC4C-2333-4FC8-B8F3-60AE98548DB3}"/>
      </w:docPartPr>
      <w:docPartBody>
        <w:p w:rsidR="000D795E" w:rsidRDefault="000D795E">
          <w:pPr>
            <w:pStyle w:val="6F69BA9474A74EFE89A8969BAE31F35D"/>
          </w:pPr>
          <w:r w:rsidRPr="00B13F15">
            <w:t>Item name/description</w:t>
          </w:r>
        </w:p>
      </w:docPartBody>
    </w:docPart>
    <w:docPart>
      <w:docPartPr>
        <w:name w:val="5A5E041A7E0B4781B90B984B733E6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CBBB9-0EBF-49B0-8D80-C53665D813C6}"/>
      </w:docPartPr>
      <w:docPartBody>
        <w:p w:rsidR="000D795E" w:rsidRDefault="000D795E">
          <w:pPr>
            <w:pStyle w:val="5A5E041A7E0B4781B90B984B733E6C91"/>
          </w:pPr>
          <w:r w:rsidRPr="00B13F15">
            <w:t>Price</w:t>
          </w:r>
        </w:p>
      </w:docPartBody>
    </w:docPart>
    <w:docPart>
      <w:docPartPr>
        <w:name w:val="83D7FDDB1CF44A89A4A5A18D1A5C3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0B1CA-0E37-4BF7-BB99-4A5316C21008}"/>
      </w:docPartPr>
      <w:docPartBody>
        <w:p w:rsidR="000D795E" w:rsidRDefault="000D795E">
          <w:pPr>
            <w:pStyle w:val="83D7FDDB1CF44A89A4A5A18D1A5C3D68"/>
          </w:pPr>
          <w:r w:rsidRPr="00257184">
            <w:t>Item #1</w:t>
          </w:r>
        </w:p>
      </w:docPartBody>
    </w:docPart>
    <w:docPart>
      <w:docPartPr>
        <w:name w:val="E66C23C4B0794C95B040F4F05AF96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5C8DD-6610-4C26-82AC-1EEE32541D26}"/>
      </w:docPartPr>
      <w:docPartBody>
        <w:p w:rsidR="000D795E" w:rsidRDefault="000D795E">
          <w:pPr>
            <w:pStyle w:val="E66C23C4B0794C95B040F4F05AF96707"/>
          </w:pPr>
          <w:r w:rsidRPr="00B13F15">
            <w:t>Front Row Theater season tickets</w:t>
          </w:r>
        </w:p>
      </w:docPartBody>
    </w:docPart>
    <w:docPart>
      <w:docPartPr>
        <w:name w:val="2DEF68A75DFB4DDC8A1C1ABB45E7E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13149-9279-4320-8E1E-6F498076953D}"/>
      </w:docPartPr>
      <w:docPartBody>
        <w:p w:rsidR="000D795E" w:rsidRDefault="000D795E">
          <w:pPr>
            <w:pStyle w:val="2DEF68A75DFB4DDC8A1C1ABB45E7E8AD"/>
          </w:pPr>
          <w:r w:rsidRPr="00B13F15">
            <w:t>$500.00</w:t>
          </w:r>
        </w:p>
      </w:docPartBody>
    </w:docPart>
    <w:docPart>
      <w:docPartPr>
        <w:name w:val="552F9E83377344539999663DE667C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9E82A-AA8F-434E-8B91-344BB1C323A8}"/>
      </w:docPartPr>
      <w:docPartBody>
        <w:p w:rsidR="000D795E" w:rsidRDefault="000D795E">
          <w:pPr>
            <w:pStyle w:val="552F9E83377344539999663DE667C071"/>
          </w:pPr>
          <w:r w:rsidRPr="00257184">
            <w:t>Item #2</w:t>
          </w:r>
        </w:p>
      </w:docPartBody>
    </w:docPart>
    <w:docPart>
      <w:docPartPr>
        <w:name w:val="FE8F09B8CA6B458B994580CB022E5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61A69-84B4-4B21-8826-E655C1DD0807}"/>
      </w:docPartPr>
      <w:docPartBody>
        <w:p w:rsidR="000D795E" w:rsidRDefault="000D795E">
          <w:pPr>
            <w:pStyle w:val="FE8F09B8CA6B458B994580CB022E5DA0"/>
          </w:pPr>
          <w:r w:rsidRPr="00B13F15">
            <w:t>$350.00</w:t>
          </w:r>
        </w:p>
      </w:docPartBody>
    </w:docPart>
    <w:docPart>
      <w:docPartPr>
        <w:name w:val="5D6082AEF3FD40F69C4F8E7D59F55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D7E0A-F99F-4C8F-9C5C-713D03A4AE36}"/>
      </w:docPartPr>
      <w:docPartBody>
        <w:p w:rsidR="000D795E" w:rsidRDefault="000D795E">
          <w:pPr>
            <w:pStyle w:val="5D6082AEF3FD40F69C4F8E7D59F558EA"/>
          </w:pPr>
          <w:r w:rsidRPr="00257184">
            <w:t>Item #3</w:t>
          </w:r>
        </w:p>
      </w:docPartBody>
    </w:docPart>
    <w:docPart>
      <w:docPartPr>
        <w:name w:val="4F79CCE801BC47F0BCFFF3E1BB767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60E98-2652-4DD9-A8C2-58C4D7284F9C}"/>
      </w:docPartPr>
      <w:docPartBody>
        <w:p w:rsidR="000D795E" w:rsidRDefault="000D795E">
          <w:pPr>
            <w:pStyle w:val="4F79CCE801BC47F0BCFFF3E1BB767E06"/>
          </w:pPr>
          <w:r w:rsidRPr="00B13F15">
            <w:t>$800.00</w:t>
          </w:r>
        </w:p>
      </w:docPartBody>
    </w:docPart>
    <w:docPart>
      <w:docPartPr>
        <w:name w:val="E41622DC143642D8B626A58C93949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7E7B9-2821-4D91-BCEC-C95831FAC285}"/>
      </w:docPartPr>
      <w:docPartBody>
        <w:p w:rsidR="000D795E" w:rsidRDefault="000D795E">
          <w:pPr>
            <w:pStyle w:val="E41622DC143642D8B626A58C93949DD7"/>
          </w:pPr>
          <w:r w:rsidRPr="00257184">
            <w:t>Item #4</w:t>
          </w:r>
        </w:p>
      </w:docPartBody>
    </w:docPart>
    <w:docPart>
      <w:docPartPr>
        <w:name w:val="170AFBBBB9014762A7E144FF2389D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DF8EE-5C21-494A-8C48-6B58F802F351}"/>
      </w:docPartPr>
      <w:docPartBody>
        <w:p w:rsidR="000D795E" w:rsidRDefault="000D795E">
          <w:pPr>
            <w:pStyle w:val="170AFBBBB9014762A7E144FF2389DC1C"/>
          </w:pPr>
          <w:r w:rsidRPr="00257184">
            <w:t>Item #5</w:t>
          </w:r>
        </w:p>
      </w:docPartBody>
    </w:docPart>
    <w:docPart>
      <w:docPartPr>
        <w:name w:val="DC1D400AF7C5441A9DD8435810E6A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21B40-E2A4-437F-B695-996E8D6EE0AD}"/>
      </w:docPartPr>
      <w:docPartBody>
        <w:p w:rsidR="000D795E" w:rsidRDefault="000D795E">
          <w:pPr>
            <w:pStyle w:val="DC1D400AF7C5441A9DD8435810E6AB42"/>
          </w:pPr>
          <w:r w:rsidRPr="00257184">
            <w:t>Item #6</w:t>
          </w:r>
        </w:p>
      </w:docPartBody>
    </w:docPart>
    <w:docPart>
      <w:docPartPr>
        <w:name w:val="0FD02CFEEDA34DB799EA04D41969B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642A0-C44E-4AC3-90D0-DD8AA1A84E7B}"/>
      </w:docPartPr>
      <w:docPartBody>
        <w:p w:rsidR="000D795E" w:rsidRDefault="000D795E">
          <w:pPr>
            <w:pStyle w:val="0FD02CFEEDA34DB799EA04D41969B4CD"/>
          </w:pPr>
          <w:r w:rsidRPr="00257184">
            <w:t>Item #7</w:t>
          </w:r>
          <w:r>
            <w:t xml:space="preserve"> </w:t>
          </w:r>
        </w:p>
      </w:docPartBody>
    </w:docPart>
    <w:docPart>
      <w:docPartPr>
        <w:name w:val="D4A67942BC6C4268B250AFB26F6CC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7B9BD-FE95-4131-AFC1-88B90E2FC693}"/>
      </w:docPartPr>
      <w:docPartBody>
        <w:p w:rsidR="000D795E" w:rsidRDefault="000D795E">
          <w:pPr>
            <w:pStyle w:val="D4A67942BC6C4268B250AFB26F6CCAF3"/>
          </w:pPr>
          <w:r w:rsidRPr="00257184">
            <w:t>Item #8</w:t>
          </w:r>
        </w:p>
      </w:docPartBody>
    </w:docPart>
    <w:docPart>
      <w:docPartPr>
        <w:name w:val="87FFF21A3ADB4861BE69800D414BD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47F24-55E4-48C6-8E4B-10CA443A081B}"/>
      </w:docPartPr>
      <w:docPartBody>
        <w:p w:rsidR="000D795E" w:rsidRDefault="000D795E">
          <w:pPr>
            <w:pStyle w:val="87FFF21A3ADB4861BE69800D414BD557"/>
          </w:pPr>
          <w:r w:rsidRPr="00257184">
            <w:t>Item #9</w:t>
          </w:r>
        </w:p>
      </w:docPartBody>
    </w:docPart>
    <w:docPart>
      <w:docPartPr>
        <w:name w:val="42A17ED6AE564AE4AA38BE1424DD8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85487-97F5-4B33-B3DE-966B1749A677}"/>
      </w:docPartPr>
      <w:docPartBody>
        <w:p w:rsidR="000D795E" w:rsidRDefault="000D795E">
          <w:pPr>
            <w:pStyle w:val="42A17ED6AE564AE4AA38BE1424DD866E"/>
          </w:pPr>
          <w:r w:rsidRPr="00257184">
            <w:t>Item #10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95E"/>
    <w:rsid w:val="000D795E"/>
    <w:rsid w:val="00FE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4EBB90B4084ED89BCF246C5F78E50B">
    <w:name w:val="594EBB90B4084ED89BCF246C5F78E50B"/>
  </w:style>
  <w:style w:type="paragraph" w:customStyle="1" w:styleId="940274D91E114F23B2E9D73E9BBC87F5">
    <w:name w:val="940274D91E114F23B2E9D73E9BBC87F5"/>
  </w:style>
  <w:style w:type="paragraph" w:customStyle="1" w:styleId="B2977432D2264E32B4F87010B11E3375">
    <w:name w:val="B2977432D2264E32B4F87010B11E3375"/>
  </w:style>
  <w:style w:type="paragraph" w:customStyle="1" w:styleId="6F69BA9474A74EFE89A8969BAE31F35D">
    <w:name w:val="6F69BA9474A74EFE89A8969BAE31F35D"/>
  </w:style>
  <w:style w:type="paragraph" w:customStyle="1" w:styleId="5A5E041A7E0B4781B90B984B733E6C91">
    <w:name w:val="5A5E041A7E0B4781B90B984B733E6C91"/>
  </w:style>
  <w:style w:type="paragraph" w:customStyle="1" w:styleId="83D7FDDB1CF44A89A4A5A18D1A5C3D68">
    <w:name w:val="83D7FDDB1CF44A89A4A5A18D1A5C3D68"/>
  </w:style>
  <w:style w:type="paragraph" w:customStyle="1" w:styleId="E66C23C4B0794C95B040F4F05AF96707">
    <w:name w:val="E66C23C4B0794C95B040F4F05AF96707"/>
  </w:style>
  <w:style w:type="paragraph" w:customStyle="1" w:styleId="2DEF68A75DFB4DDC8A1C1ABB45E7E8AD">
    <w:name w:val="2DEF68A75DFB4DDC8A1C1ABB45E7E8AD"/>
  </w:style>
  <w:style w:type="paragraph" w:customStyle="1" w:styleId="552F9E83377344539999663DE667C071">
    <w:name w:val="552F9E83377344539999663DE667C071"/>
  </w:style>
  <w:style w:type="paragraph" w:customStyle="1" w:styleId="2A3D460D41A94C7CADA9636857F21FB4">
    <w:name w:val="2A3D460D41A94C7CADA9636857F21FB4"/>
  </w:style>
  <w:style w:type="paragraph" w:customStyle="1" w:styleId="FE8F09B8CA6B458B994580CB022E5DA0">
    <w:name w:val="FE8F09B8CA6B458B994580CB022E5DA0"/>
  </w:style>
  <w:style w:type="paragraph" w:customStyle="1" w:styleId="5D6082AEF3FD40F69C4F8E7D59F558EA">
    <w:name w:val="5D6082AEF3FD40F69C4F8E7D59F558EA"/>
  </w:style>
  <w:style w:type="paragraph" w:customStyle="1" w:styleId="DD547487648B4C7C94F58D494348D1D7">
    <w:name w:val="DD547487648B4C7C94F58D494348D1D7"/>
  </w:style>
  <w:style w:type="paragraph" w:customStyle="1" w:styleId="4F79CCE801BC47F0BCFFF3E1BB767E06">
    <w:name w:val="4F79CCE801BC47F0BCFFF3E1BB767E06"/>
  </w:style>
  <w:style w:type="paragraph" w:customStyle="1" w:styleId="E41622DC143642D8B626A58C93949DD7">
    <w:name w:val="E41622DC143642D8B626A58C93949DD7"/>
  </w:style>
  <w:style w:type="paragraph" w:customStyle="1" w:styleId="170AFBBBB9014762A7E144FF2389DC1C">
    <w:name w:val="170AFBBBB9014762A7E144FF2389DC1C"/>
  </w:style>
  <w:style w:type="paragraph" w:customStyle="1" w:styleId="DC1D400AF7C5441A9DD8435810E6AB42">
    <w:name w:val="DC1D400AF7C5441A9DD8435810E6AB42"/>
  </w:style>
  <w:style w:type="paragraph" w:customStyle="1" w:styleId="0FD02CFEEDA34DB799EA04D41969B4CD">
    <w:name w:val="0FD02CFEEDA34DB799EA04D41969B4CD"/>
  </w:style>
  <w:style w:type="paragraph" w:customStyle="1" w:styleId="D4A67942BC6C4268B250AFB26F6CCAF3">
    <w:name w:val="D4A67942BC6C4268B250AFB26F6CCAF3"/>
  </w:style>
  <w:style w:type="paragraph" w:customStyle="1" w:styleId="87FFF21A3ADB4861BE69800D414BD557">
    <w:name w:val="87FFF21A3ADB4861BE69800D414BD557"/>
  </w:style>
  <w:style w:type="paragraph" w:customStyle="1" w:styleId="42A17ED6AE564AE4AA38BE1424DD866E">
    <w:name w:val="42A17ED6AE564AE4AA38BE1424DD86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5599856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64B2B"/>
      </a:accent1>
      <a:accent2>
        <a:srgbClr val="F5856F"/>
      </a:accent2>
      <a:accent3>
        <a:srgbClr val="748DF3"/>
      </a:accent3>
      <a:accent4>
        <a:srgbClr val="F383F3"/>
      </a:accent4>
      <a:accent5>
        <a:srgbClr val="F3D9F3"/>
      </a:accent5>
      <a:accent6>
        <a:srgbClr val="F3F5FC"/>
      </a:accent6>
      <a:hlink>
        <a:srgbClr val="0563C1"/>
      </a:hlink>
      <a:folHlink>
        <a:srgbClr val="954F72"/>
      </a:folHlink>
    </a:clrScheme>
    <a:fontScheme name="Custom 95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2025-05-01T06:42:00Z</dcterms:created>
  <dcterms:modified xsi:type="dcterms:W3CDTF">2025-05-01T06:59:00Z</dcterms:modified>
</cp:coreProperties>
</file>